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F5" w:rsidRDefault="00E07FF5" w:rsidP="000214A9">
      <w:pPr>
        <w:pStyle w:val="BodyText"/>
      </w:pPr>
      <w:r>
        <w:t xml:space="preserve">              </w:t>
      </w:r>
      <w:r w:rsidRPr="000A6902">
        <w:t>МИНИСТЕРСТВО ОБРАЗОВАНИЯ И НАУКИ РОССИЙСКОЙ ФЕДЕРАЦИИ</w:t>
      </w:r>
    </w:p>
    <w:p w:rsidR="00E07FF5" w:rsidRPr="00122D86" w:rsidRDefault="00E07FF5" w:rsidP="000214A9">
      <w:pPr>
        <w:pStyle w:val="BodyText"/>
        <w:rPr>
          <w:b/>
        </w:rPr>
      </w:pPr>
      <w:r>
        <w:rPr>
          <w:b/>
        </w:rPr>
        <w:t xml:space="preserve"> </w:t>
      </w:r>
      <w:r w:rsidRPr="00122D86">
        <w:rPr>
          <w:b/>
        </w:rPr>
        <w:t>Федеральное государственное автономное образовательное учреждение</w:t>
      </w:r>
    </w:p>
    <w:p w:rsidR="00E07FF5" w:rsidRPr="00122D86" w:rsidRDefault="00E07FF5" w:rsidP="000214A9">
      <w:pPr>
        <w:pStyle w:val="BodyText"/>
        <w:rPr>
          <w:b/>
        </w:rPr>
      </w:pPr>
      <w:r>
        <w:rPr>
          <w:b/>
        </w:rPr>
        <w:t xml:space="preserve">                                            </w:t>
      </w:r>
      <w:r w:rsidRPr="00122D86">
        <w:rPr>
          <w:b/>
        </w:rPr>
        <w:t>высшего образования</w:t>
      </w:r>
    </w:p>
    <w:p w:rsidR="00E07FF5" w:rsidRPr="00122D86" w:rsidRDefault="00E07FF5" w:rsidP="000214A9">
      <w:pPr>
        <w:rPr>
          <w:b/>
        </w:rPr>
      </w:pPr>
      <w:r>
        <w:rPr>
          <w:b/>
        </w:rPr>
        <w:t xml:space="preserve">             </w:t>
      </w:r>
      <w:r w:rsidRPr="00122D86">
        <w:rPr>
          <w:b/>
        </w:rPr>
        <w:t>«Самарский национальный исследовательский университет</w:t>
      </w:r>
    </w:p>
    <w:p w:rsidR="00E07FF5" w:rsidRPr="00122D86" w:rsidRDefault="00E07FF5" w:rsidP="000214A9">
      <w:pPr>
        <w:rPr>
          <w:b/>
        </w:rPr>
      </w:pPr>
      <w:r>
        <w:rPr>
          <w:b/>
        </w:rPr>
        <w:t xml:space="preserve">                                    </w:t>
      </w:r>
      <w:r w:rsidRPr="00122D86">
        <w:rPr>
          <w:b/>
        </w:rPr>
        <w:t>имени академика С.П. Королёва»</w:t>
      </w:r>
    </w:p>
    <w:p w:rsidR="00E07FF5" w:rsidRPr="00D042F1" w:rsidRDefault="00E07FF5" w:rsidP="000214A9"/>
    <w:p w:rsidR="00E07FF5" w:rsidRPr="00D042F1" w:rsidRDefault="00E07FF5" w:rsidP="000214A9">
      <w:r w:rsidRPr="00D042F1">
        <w:t xml:space="preserve">                                                                                   УТВЕРЖДАЮ</w:t>
      </w:r>
    </w:p>
    <w:p w:rsidR="00E07FF5" w:rsidRPr="00D042F1" w:rsidRDefault="00E07FF5" w:rsidP="000214A9">
      <w:r w:rsidRPr="00D042F1">
        <w:t xml:space="preserve">                                                                                  Ректор С</w:t>
      </w:r>
      <w:r>
        <w:t>амарского университета</w:t>
      </w:r>
    </w:p>
    <w:p w:rsidR="00E07FF5" w:rsidRPr="00AB20F7" w:rsidRDefault="00E07FF5" w:rsidP="000214A9">
      <w:pPr>
        <w:pStyle w:val="Heading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</w:t>
      </w:r>
      <w:r w:rsidRPr="00AB20F7">
        <w:rPr>
          <w:b w:val="0"/>
          <w:sz w:val="22"/>
          <w:szCs w:val="22"/>
        </w:rPr>
        <w:t>д.т.н., профессор Шахматов Е.В.</w:t>
      </w:r>
    </w:p>
    <w:p w:rsidR="00E07FF5" w:rsidRPr="00D042F1" w:rsidRDefault="00E07FF5" w:rsidP="000214A9">
      <w:r>
        <w:t xml:space="preserve">                                                                                    </w:t>
      </w:r>
      <w:r w:rsidRPr="000A6902">
        <w:t xml:space="preserve"> </w:t>
      </w:r>
      <w:r>
        <w:t xml:space="preserve"> “__</w:t>
      </w:r>
      <w:r w:rsidRPr="00D042F1">
        <w:t>__” ___</w:t>
      </w:r>
      <w:r>
        <w:t>___</w:t>
      </w:r>
      <w:r w:rsidRPr="00D042F1">
        <w:t>____ 201</w:t>
      </w:r>
      <w:r>
        <w:t>8</w:t>
      </w:r>
      <w:r w:rsidRPr="00D042F1">
        <w:t xml:space="preserve"> г.</w:t>
      </w:r>
    </w:p>
    <w:p w:rsidR="00E07FF5" w:rsidRPr="00D042F1" w:rsidRDefault="00E07FF5" w:rsidP="000214A9">
      <w:r w:rsidRPr="00D042F1">
        <w:t xml:space="preserve"> </w:t>
      </w:r>
      <w:r>
        <w:t xml:space="preserve">                                                                                                                                </w:t>
      </w:r>
      <w:r w:rsidRPr="00D042F1">
        <w:t>М.П.</w:t>
      </w:r>
    </w:p>
    <w:p w:rsidR="00E07FF5" w:rsidRPr="00D042F1" w:rsidRDefault="00E07FF5" w:rsidP="000214A9"/>
    <w:p w:rsidR="00E07FF5" w:rsidRPr="00D042F1" w:rsidRDefault="00E07FF5" w:rsidP="000214A9">
      <w:r>
        <w:t xml:space="preserve">                                                                   </w:t>
      </w:r>
      <w:r w:rsidRPr="00CD6A7A">
        <w:rPr>
          <w:b/>
        </w:rPr>
        <w:t>ОТЧЁТ</w:t>
      </w:r>
    </w:p>
    <w:p w:rsidR="00E07FF5" w:rsidRPr="00F175F0" w:rsidRDefault="00E07FF5" w:rsidP="000214A9">
      <w:pPr>
        <w:ind w:left="-360"/>
        <w:jc w:val="both"/>
      </w:pPr>
      <w:r w:rsidRPr="00F175F0">
        <w:t>об участии команды студенческого военно-спортивного объединения  «Сокол  СГАУ» в областном военно- туристическом лагере «Самарская волна», который проводился как спортивно туристический поход по р. Самарка</w:t>
      </w:r>
      <w:r>
        <w:t>.</w:t>
      </w:r>
    </w:p>
    <w:p w:rsidR="00E07FF5" w:rsidRPr="00F175F0" w:rsidRDefault="00E07FF5" w:rsidP="000214A9">
      <w:pPr>
        <w:ind w:left="-360"/>
        <w:jc w:val="both"/>
      </w:pPr>
      <w:r w:rsidRPr="00F175F0">
        <w:t xml:space="preserve">                                                       </w:t>
      </w:r>
      <w:r>
        <w:t xml:space="preserve">с </w:t>
      </w:r>
      <w:r w:rsidRPr="00F175F0">
        <w:t xml:space="preserve"> 13.08 по 16.08. 2018 года.                     </w:t>
      </w:r>
    </w:p>
    <w:p w:rsidR="00E07FF5" w:rsidRDefault="00E07FF5" w:rsidP="000214A9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с. Утевка – с. Спиридоновка Самарской области</w:t>
      </w:r>
    </w:p>
    <w:p w:rsidR="00E07FF5" w:rsidRDefault="00E07FF5" w:rsidP="000214A9">
      <w:pPr>
        <w:rPr>
          <w:shd w:val="clear" w:color="auto" w:fill="FFFFFF"/>
        </w:rPr>
      </w:pPr>
    </w:p>
    <w:p w:rsidR="00E07FF5" w:rsidRDefault="00E07FF5" w:rsidP="000214A9"/>
    <w:tbl>
      <w:tblPr>
        <w:tblW w:w="9570" w:type="dxa"/>
        <w:tblLook w:val="01E0"/>
      </w:tblPr>
      <w:tblGrid>
        <w:gridCol w:w="4503"/>
        <w:gridCol w:w="708"/>
        <w:gridCol w:w="4359"/>
      </w:tblGrid>
      <w:tr w:rsidR="00E07FF5" w:rsidRPr="00C11701" w:rsidTr="00C92C2D">
        <w:trPr>
          <w:trHeight w:val="4050"/>
        </w:trPr>
        <w:tc>
          <w:tcPr>
            <w:tcW w:w="4503" w:type="dxa"/>
          </w:tcPr>
          <w:p w:rsidR="00E07FF5" w:rsidRPr="00D042F1" w:rsidRDefault="00E07FF5" w:rsidP="00C92C2D">
            <w:r w:rsidRPr="00D042F1">
              <w:t>Начальник УВР</w:t>
            </w:r>
          </w:p>
          <w:p w:rsidR="00E07FF5" w:rsidRDefault="00E07FF5" w:rsidP="00C92C2D">
            <w:r w:rsidRPr="00D042F1">
              <w:t>Профессор</w:t>
            </w:r>
          </w:p>
          <w:p w:rsidR="00E07FF5" w:rsidRDefault="00E07FF5" w:rsidP="00C92C2D"/>
          <w:p w:rsidR="00E07FF5" w:rsidRPr="00D042F1" w:rsidRDefault="00E07FF5" w:rsidP="00C92C2D">
            <w:r w:rsidRPr="00D042F1">
              <w:t>___________ Резниченко М. Г.</w:t>
            </w:r>
          </w:p>
          <w:p w:rsidR="00E07FF5" w:rsidRPr="00D042F1" w:rsidRDefault="00E07FF5" w:rsidP="00C92C2D"/>
          <w:p w:rsidR="00E07FF5" w:rsidRPr="00D042F1" w:rsidRDefault="00E07FF5" w:rsidP="00C92C2D"/>
        </w:tc>
        <w:tc>
          <w:tcPr>
            <w:tcW w:w="708" w:type="dxa"/>
          </w:tcPr>
          <w:p w:rsidR="00E07FF5" w:rsidRPr="00D042F1" w:rsidRDefault="00E07FF5" w:rsidP="00C92C2D">
            <w:r>
              <w:t xml:space="preserve"> </w:t>
            </w:r>
          </w:p>
        </w:tc>
        <w:tc>
          <w:tcPr>
            <w:tcW w:w="4359" w:type="dxa"/>
          </w:tcPr>
          <w:p w:rsidR="00E07FF5" w:rsidRDefault="00E07FF5" w:rsidP="00C92C2D">
            <w:r>
              <w:t xml:space="preserve">         </w:t>
            </w:r>
            <w:r w:rsidRPr="00D042F1">
              <w:t xml:space="preserve">Руководитель </w:t>
            </w:r>
            <w:r>
              <w:t>СВПО «Сокол»</w:t>
            </w:r>
          </w:p>
          <w:p w:rsidR="00E07FF5" w:rsidRPr="00D042F1" w:rsidRDefault="00E07FF5" w:rsidP="00C92C2D"/>
          <w:p w:rsidR="00E07FF5" w:rsidRPr="00D042F1" w:rsidRDefault="00E07FF5" w:rsidP="00C92C2D">
            <w:r>
              <w:t xml:space="preserve">       </w:t>
            </w:r>
            <w:r w:rsidRPr="00D042F1">
              <w:t xml:space="preserve">_____________ </w:t>
            </w:r>
            <w:r>
              <w:t xml:space="preserve">   </w:t>
            </w:r>
            <w:r w:rsidRPr="00D042F1">
              <w:t>В.Т. Одобеску</w:t>
            </w:r>
          </w:p>
          <w:p w:rsidR="00E07FF5" w:rsidRDefault="00E07FF5" w:rsidP="00C92C2D"/>
          <w:p w:rsidR="00E07FF5" w:rsidRDefault="00E07FF5" w:rsidP="00C92C2D"/>
          <w:p w:rsidR="00E07FF5" w:rsidRDefault="00E07FF5" w:rsidP="00C92C2D">
            <w:r>
              <w:t xml:space="preserve">          </w:t>
            </w:r>
            <w:r w:rsidRPr="00D042F1">
              <w:t xml:space="preserve">Руководитель </w:t>
            </w:r>
            <w:r>
              <w:t>клуба</w:t>
            </w:r>
          </w:p>
          <w:p w:rsidR="00E07FF5" w:rsidRDefault="00E07FF5" w:rsidP="00C92C2D">
            <w:r>
              <w:t xml:space="preserve">         «Боевое братство»</w:t>
            </w:r>
          </w:p>
          <w:p w:rsidR="00E07FF5" w:rsidRPr="00D042F1" w:rsidRDefault="00E07FF5" w:rsidP="00C92C2D"/>
          <w:p w:rsidR="00E07FF5" w:rsidRPr="00D042F1" w:rsidRDefault="00E07FF5" w:rsidP="00C92C2D">
            <w:r>
              <w:t xml:space="preserve">          </w:t>
            </w:r>
            <w:r w:rsidRPr="00D042F1">
              <w:t xml:space="preserve">________________ </w:t>
            </w:r>
            <w:r>
              <w:t>А</w:t>
            </w:r>
            <w:r w:rsidRPr="00D042F1">
              <w:t>.</w:t>
            </w:r>
            <w:r>
              <w:t>С. Лукин</w:t>
            </w:r>
          </w:p>
          <w:p w:rsidR="00E07FF5" w:rsidRPr="00D042F1" w:rsidRDefault="00E07FF5" w:rsidP="00C92C2D">
            <w:r>
              <w:t xml:space="preserve">          </w:t>
            </w:r>
          </w:p>
        </w:tc>
      </w:tr>
    </w:tbl>
    <w:p w:rsidR="00E07FF5" w:rsidRDefault="00E07FF5" w:rsidP="000214A9"/>
    <w:p w:rsidR="00E07FF5" w:rsidRDefault="00E07FF5" w:rsidP="000214A9">
      <w:r>
        <w:rPr>
          <w:bCs/>
        </w:rPr>
        <w:t xml:space="preserve">                                                            </w:t>
      </w:r>
      <w:r w:rsidRPr="00D042F1">
        <w:rPr>
          <w:bCs/>
        </w:rPr>
        <w:t xml:space="preserve"> Самара 201</w:t>
      </w:r>
      <w:r>
        <w:rPr>
          <w:bCs/>
        </w:rPr>
        <w:t>8</w:t>
      </w:r>
      <w:r>
        <w:t xml:space="preserve">         </w:t>
      </w:r>
    </w:p>
    <w:p w:rsidR="00E07FF5" w:rsidRDefault="00E07FF5" w:rsidP="0071307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</w:t>
      </w:r>
    </w:p>
    <w:p w:rsidR="00E07FF5" w:rsidRPr="004122CF" w:rsidRDefault="00E07FF5" w:rsidP="0071307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Pr="004122CF">
        <w:rPr>
          <w:b/>
          <w:sz w:val="32"/>
          <w:szCs w:val="32"/>
        </w:rPr>
        <w:t>Отчет</w:t>
      </w:r>
    </w:p>
    <w:p w:rsidR="00E07FF5" w:rsidRPr="000214A9" w:rsidRDefault="00E07FF5" w:rsidP="004122CF">
      <w:pPr>
        <w:ind w:left="-360"/>
        <w:jc w:val="both"/>
        <w:rPr>
          <w:b/>
        </w:rPr>
      </w:pPr>
      <w:r>
        <w:rPr>
          <w:b/>
        </w:rPr>
        <w:t>об уч</w:t>
      </w:r>
      <w:r w:rsidRPr="000214A9">
        <w:rPr>
          <w:b/>
        </w:rPr>
        <w:t xml:space="preserve">астии команды студенческого военно-спортивного объединения  «Сокол  СГАУ» в областном военно- туристическом лагере «Самарская волна», который проводился как спортивно туристический поход по р. Самарка с 13.08 по 16.08. 2018 года.                     </w:t>
      </w:r>
    </w:p>
    <w:p w:rsidR="00E07FF5" w:rsidRDefault="00E07FF5" w:rsidP="004122CF">
      <w:pPr>
        <w:ind w:left="-360"/>
        <w:jc w:val="both"/>
      </w:pPr>
      <w:r w:rsidRPr="008D3F13">
        <w:rPr>
          <w:sz w:val="24"/>
          <w:szCs w:val="24"/>
        </w:rPr>
        <w:t xml:space="preserve">    </w:t>
      </w:r>
      <w:r w:rsidRPr="008D3F13">
        <w:rPr>
          <w:sz w:val="24"/>
          <w:szCs w:val="24"/>
        </w:rPr>
        <w:tab/>
      </w:r>
      <w:r>
        <w:t xml:space="preserve">Областной военно- туристический лагерь «Самарская волна», в этом году заменил очень серьезные соревнования прошлых лет под названием «Боевая кругосветка». </w:t>
      </w:r>
    </w:p>
    <w:p w:rsidR="00E07FF5" w:rsidRDefault="00E07FF5" w:rsidP="00B76520">
      <w:pPr>
        <w:ind w:left="-360" w:firstLine="540"/>
        <w:jc w:val="both"/>
      </w:pPr>
      <w:r>
        <w:t xml:space="preserve">Для нас сложность была в том, что соревнования проводились в каникулы студентов, а все они иногороднии и была только одна возрастная группа от 14 до 20 лет. Все студенты ВПК «Боевое братство – старшая возрастная группа и им всем больше 20 лет. Пришлось набрать новую команду возрастом до 20 лет, которая никогда не выступала на областных и российских соревнованиях. </w:t>
      </w:r>
    </w:p>
    <w:p w:rsidR="00E07FF5" w:rsidRPr="00B76520" w:rsidRDefault="00E07FF5" w:rsidP="00B76520">
      <w:pPr>
        <w:ind w:left="-360" w:firstLine="540"/>
        <w:jc w:val="both"/>
        <w:rPr>
          <w:sz w:val="24"/>
          <w:szCs w:val="24"/>
          <w:u w:val="single"/>
        </w:rPr>
      </w:pPr>
      <w:r w:rsidRPr="00B76520">
        <w:rPr>
          <w:u w:val="single"/>
        </w:rPr>
        <w:t xml:space="preserve">Состав команды 5 человек. Команда </w:t>
      </w:r>
      <w:r w:rsidRPr="00B76520">
        <w:rPr>
          <w:sz w:val="24"/>
          <w:szCs w:val="24"/>
          <w:u w:val="single"/>
        </w:rPr>
        <w:t>СВПО «Сокол СГАУ»:</w:t>
      </w:r>
    </w:p>
    <w:p w:rsidR="00E07FF5" w:rsidRPr="00B76520" w:rsidRDefault="00E07FF5" w:rsidP="004122CF">
      <w:pPr>
        <w:ind w:left="-360"/>
        <w:jc w:val="both"/>
      </w:pPr>
      <w:r w:rsidRPr="00B76520">
        <w:rPr>
          <w:rFonts w:ascii="Times New Roman" w:hAnsi="Times New Roman"/>
        </w:rPr>
        <w:t>Янчук Константин Сергеевич – капитан команды, Севкаев Тимур Альбертович, Бибиков Сергей Викторович, Земсков Никита Павлович, Пашкин Павел Владимирович, все студенты закончили в Самарском университете имени  С.П. Королева только первый курс.</w:t>
      </w:r>
    </w:p>
    <w:p w:rsidR="00E07FF5" w:rsidRDefault="00E07FF5" w:rsidP="004122CF">
      <w:pPr>
        <w:ind w:left="-360"/>
        <w:jc w:val="both"/>
      </w:pPr>
      <w:r>
        <w:t xml:space="preserve">          Три дня студенты </w:t>
      </w:r>
      <w:r w:rsidRPr="008D3F13">
        <w:rPr>
          <w:sz w:val="24"/>
          <w:szCs w:val="24"/>
        </w:rPr>
        <w:t>СВПО «Сокол СГАУ»</w:t>
      </w:r>
      <w:r>
        <w:rPr>
          <w:sz w:val="24"/>
          <w:szCs w:val="24"/>
        </w:rPr>
        <w:t xml:space="preserve"> </w:t>
      </w:r>
      <w:r>
        <w:t>проходили ускоренную подготовку, чтобы принять участие в соревнованиях «Самарская волна». Общее число участников соревнования 12 команд.</w:t>
      </w:r>
    </w:p>
    <w:p w:rsidR="00E07FF5" w:rsidRDefault="00E07FF5" w:rsidP="004122CF">
      <w:pPr>
        <w:ind w:left="-360"/>
        <w:jc w:val="both"/>
      </w:pPr>
      <w:r>
        <w:t xml:space="preserve">        13 августа в 8.00 наша команда </w:t>
      </w:r>
      <w:r w:rsidRPr="008D3F13">
        <w:rPr>
          <w:sz w:val="24"/>
          <w:szCs w:val="24"/>
        </w:rPr>
        <w:t>СВПО «Сокол СГАУ»</w:t>
      </w:r>
      <w:r>
        <w:rPr>
          <w:sz w:val="24"/>
          <w:szCs w:val="24"/>
        </w:rPr>
        <w:t xml:space="preserve"> с личной и командной экипировкой загрузилась в автомобиль «Газель» и мы поехали к нашему месту старта в с. Утевка.</w:t>
      </w:r>
    </w:p>
    <w:p w:rsidR="00E07FF5" w:rsidRDefault="00E07FF5" w:rsidP="00A37C40">
      <w:pPr>
        <w:spacing w:before="60" w:after="0"/>
        <w:ind w:left="-360" w:firstLine="360"/>
        <w:jc w:val="both"/>
      </w:pPr>
      <w:r w:rsidRPr="008D3F13">
        <w:rPr>
          <w:sz w:val="24"/>
          <w:szCs w:val="24"/>
        </w:rPr>
        <w:t>Лагерь проходил как нестационарный полевой лагерь в форме спортивно –</w:t>
      </w:r>
      <w:r w:rsidRPr="008D3F13">
        <w:rPr>
          <w:rFonts w:ascii="Times New Roman" w:hAnsi="Times New Roman"/>
          <w:sz w:val="24"/>
          <w:szCs w:val="24"/>
        </w:rPr>
        <w:t xml:space="preserve"> туристического маршрута. Общая протяженность маршрута – 90 километров.</w:t>
      </w:r>
    </w:p>
    <w:p w:rsidR="00E07FF5" w:rsidRDefault="00E07FF5" w:rsidP="00A37C40">
      <w:pPr>
        <w:spacing w:before="60" w:after="0"/>
        <w:ind w:left="-360"/>
        <w:jc w:val="both"/>
      </w:pPr>
      <w:r>
        <w:t xml:space="preserve">       </w:t>
      </w:r>
      <w:r w:rsidRPr="00BB12BA">
        <w:t xml:space="preserve">Весь маршрут </w:t>
      </w:r>
      <w:r>
        <w:t xml:space="preserve">был </w:t>
      </w:r>
      <w:r w:rsidRPr="00BB12BA">
        <w:t xml:space="preserve">разделен </w:t>
      </w:r>
      <w:r>
        <w:t>на примерно равные три отрезка пути. По жребию нашей команде необходимо было преодолеть третий отрезок ,  с. Утевка – с. Спиридоновка.</w:t>
      </w:r>
    </w:p>
    <w:p w:rsidR="00E07FF5" w:rsidRPr="002E07F2" w:rsidRDefault="00E07FF5" w:rsidP="00B76520">
      <w:pPr>
        <w:ind w:left="-360"/>
        <w:jc w:val="both"/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D3F13">
        <w:rPr>
          <w:rFonts w:ascii="Times New Roman" w:hAnsi="Times New Roman"/>
          <w:sz w:val="24"/>
          <w:szCs w:val="24"/>
        </w:rPr>
        <w:t>Каждый отрезок пути состоял из двух частей: водной и пешей и проходил</w:t>
      </w:r>
      <w:r>
        <w:rPr>
          <w:rFonts w:ascii="Times New Roman" w:hAnsi="Times New Roman"/>
          <w:sz w:val="24"/>
          <w:szCs w:val="24"/>
        </w:rPr>
        <w:t xml:space="preserve">ся командами в </w:t>
      </w:r>
      <w:r w:rsidRPr="002E07F2">
        <w:t xml:space="preserve">течение 4-х дней. </w:t>
      </w:r>
    </w:p>
    <w:p w:rsidR="00E07FF5" w:rsidRDefault="00E07FF5" w:rsidP="00B76520">
      <w:pPr>
        <w:ind w:left="-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D3F13">
        <w:rPr>
          <w:rFonts w:ascii="Times New Roman" w:hAnsi="Times New Roman"/>
          <w:sz w:val="24"/>
          <w:szCs w:val="24"/>
        </w:rPr>
        <w:t>В первой части отрезка пути команды - участницы проходили водный маршрут на спортивно-туристических 6-тивесельных катамаранах.</w:t>
      </w:r>
    </w:p>
    <w:p w:rsidR="00E07FF5" w:rsidRPr="00283784" w:rsidRDefault="00E07FF5" w:rsidP="00B76520">
      <w:pPr>
        <w:ind w:left="-360"/>
        <w:jc w:val="both"/>
        <w:rPr>
          <w:rFonts w:ascii="Times New Roman" w:hAnsi="Times New Roman"/>
          <w:sz w:val="24"/>
          <w:szCs w:val="24"/>
        </w:rPr>
      </w:pPr>
      <w:r w:rsidRPr="002F512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43pt">
            <v:imagedata r:id="rId6" o:title=""/>
          </v:shape>
        </w:pict>
      </w:r>
    </w:p>
    <w:p w:rsidR="00E07FF5" w:rsidRPr="008D3F13" w:rsidRDefault="00E07FF5" w:rsidP="00B76520">
      <w:pPr>
        <w:ind w:left="-360"/>
        <w:jc w:val="both"/>
        <w:rPr>
          <w:rFonts w:ascii="Times New Roman" w:hAnsi="Times New Roman"/>
          <w:sz w:val="24"/>
          <w:szCs w:val="24"/>
        </w:rPr>
      </w:pPr>
      <w:r w:rsidRPr="008D3F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8D3F13">
        <w:rPr>
          <w:rFonts w:ascii="Times New Roman" w:hAnsi="Times New Roman"/>
          <w:sz w:val="24"/>
          <w:szCs w:val="24"/>
        </w:rPr>
        <w:t xml:space="preserve">В это время для команд - участниц </w:t>
      </w:r>
      <w:r>
        <w:rPr>
          <w:rFonts w:ascii="Times New Roman" w:hAnsi="Times New Roman"/>
          <w:sz w:val="24"/>
          <w:szCs w:val="24"/>
        </w:rPr>
        <w:t>проводилась</w:t>
      </w:r>
      <w:r w:rsidRPr="008D3F13">
        <w:rPr>
          <w:rFonts w:ascii="Times New Roman" w:hAnsi="Times New Roman"/>
          <w:sz w:val="24"/>
          <w:szCs w:val="24"/>
        </w:rPr>
        <w:t xml:space="preserve"> учебно-тренировочная программа по туризму, спасательному делу и военно-прикладным видам. </w:t>
      </w:r>
    </w:p>
    <w:p w:rsidR="00E07FF5" w:rsidRPr="008D3F13" w:rsidRDefault="00E07FF5" w:rsidP="00F37036">
      <w:pPr>
        <w:spacing w:before="60" w:after="0"/>
        <w:ind w:left="-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D3F13">
        <w:rPr>
          <w:rFonts w:ascii="Times New Roman" w:hAnsi="Times New Roman"/>
          <w:sz w:val="24"/>
          <w:szCs w:val="24"/>
        </w:rPr>
        <w:t>Вторую часть отрезка пути команды-участницы преодолевали пешим порядком. Пешая часть проводила</w:t>
      </w:r>
      <w:r>
        <w:rPr>
          <w:rFonts w:ascii="Times New Roman" w:hAnsi="Times New Roman"/>
          <w:sz w:val="24"/>
          <w:szCs w:val="24"/>
        </w:rPr>
        <w:t>сь</w:t>
      </w:r>
      <w:r w:rsidRPr="008D3F13">
        <w:rPr>
          <w:rFonts w:ascii="Times New Roman" w:hAnsi="Times New Roman"/>
          <w:sz w:val="24"/>
          <w:szCs w:val="24"/>
        </w:rPr>
        <w:t xml:space="preserve"> как соревновательно – зачетная, в ходе которой нужно было преодолеть расстояние не менее </w:t>
      </w:r>
      <w:smartTag w:uri="urn:schemas-microsoft-com:office:smarttags" w:element="metricconverter">
        <w:smartTagPr>
          <w:attr w:name="ProductID" w:val="10 км"/>
        </w:smartTagPr>
        <w:r w:rsidRPr="008D3F13">
          <w:rPr>
            <w:rFonts w:ascii="Times New Roman" w:hAnsi="Times New Roman"/>
            <w:sz w:val="24"/>
            <w:szCs w:val="24"/>
          </w:rPr>
          <w:t>10 км</w:t>
        </w:r>
      </w:smartTag>
      <w:r w:rsidRPr="008D3F13">
        <w:rPr>
          <w:rFonts w:ascii="Times New Roman" w:hAnsi="Times New Roman"/>
          <w:sz w:val="24"/>
          <w:szCs w:val="24"/>
        </w:rPr>
        <w:t>. А также выполнить в определенном порядке задания контрольных точек.</w:t>
      </w:r>
    </w:p>
    <w:p w:rsidR="00E07FF5" w:rsidRDefault="00E07FF5" w:rsidP="00F37036">
      <w:pPr>
        <w:spacing w:before="60" w:after="0"/>
        <w:ind w:left="-360" w:firstLine="360"/>
        <w:jc w:val="both"/>
        <w:rPr>
          <w:rFonts w:ascii="Times New Roman" w:hAnsi="Times New Roman"/>
          <w:sz w:val="24"/>
          <w:szCs w:val="24"/>
        </w:rPr>
      </w:pPr>
      <w:r w:rsidRPr="008D3F13">
        <w:rPr>
          <w:rFonts w:ascii="Times New Roman" w:hAnsi="Times New Roman"/>
          <w:sz w:val="24"/>
          <w:szCs w:val="24"/>
        </w:rPr>
        <w:t>Условия прохождения маршрута, содержание и порядок прохождения контрольных точек доводился до сведения команд в инструктаже перед выходом на маршрут.</w:t>
      </w:r>
    </w:p>
    <w:p w:rsidR="00E07FF5" w:rsidRPr="00B76520" w:rsidRDefault="00E07FF5" w:rsidP="00F37036">
      <w:pPr>
        <w:spacing w:before="60" w:after="0"/>
        <w:ind w:left="-360"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B76520">
        <w:rPr>
          <w:rFonts w:ascii="Times New Roman" w:hAnsi="Times New Roman"/>
          <w:sz w:val="24"/>
          <w:szCs w:val="24"/>
          <w:u w:val="single"/>
        </w:rPr>
        <w:t>Проживание команд было в командных палатках. Питание команд обеспечивалось путем предоставления суточных армейских индивидуальных рационов питания (ИРП). Для кипичения чая использовалось командное костровое оборудование.</w:t>
      </w:r>
    </w:p>
    <w:p w:rsidR="00E07FF5" w:rsidRPr="008D3F13" w:rsidRDefault="00E07FF5" w:rsidP="00F37036">
      <w:pPr>
        <w:spacing w:before="60" w:after="0"/>
        <w:ind w:left="-360" w:firstLine="360"/>
        <w:jc w:val="both"/>
        <w:rPr>
          <w:rFonts w:ascii="Times New Roman" w:hAnsi="Times New Roman"/>
          <w:sz w:val="24"/>
          <w:szCs w:val="24"/>
        </w:rPr>
      </w:pPr>
    </w:p>
    <w:p w:rsidR="00E07FF5" w:rsidRPr="008D3F13" w:rsidRDefault="00E07FF5" w:rsidP="00713075">
      <w:pPr>
        <w:jc w:val="both"/>
        <w:rPr>
          <w:sz w:val="24"/>
          <w:szCs w:val="24"/>
        </w:rPr>
      </w:pPr>
    </w:p>
    <w:p w:rsidR="00E07FF5" w:rsidRDefault="00E07FF5" w:rsidP="008D3F13">
      <w:pPr>
        <w:ind w:left="-360"/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12" o:spid="_x0000_s1026" type="#_x0000_t75" style="position:absolute;left:0;text-align:left;margin-left:-1in;margin-top:35.75pt;width:315pt;height:177.15pt;z-index:-251653120;visibility:visible;mso-position-horizontal-relative:margin" wrapcoords="-51 0 -51 21508 21600 21508 21600 0 -51 0">
            <v:imagedata r:id="rId7" o:title=""/>
            <w10:wrap type="tight" anchorx="margin"/>
          </v:shape>
        </w:pict>
      </w:r>
      <w:r>
        <w:t>Отправление на соревнование 13 августа.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18" o:spid="_x0000_s1027" type="#_x0000_t75" style="position:absolute;left:0;text-align:left;margin-left:1351.8pt;margin-top:34.4pt;width:438.25pt;height:246.5pt;z-index:-251652096;visibility:visible;mso-position-horizontal:right;mso-position-horizontal-relative:page" wrapcoords="-37 0 -37 21534 21600 21534 21600 0 -37 0">
            <v:imagedata r:id="rId8" o:title=""/>
            <w10:wrap type="tight" anchorx="page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88.4pt;margin-top:33.55pt;width:444pt;height:332.95pt;z-index:-251665408;visibility:visible;mso-position-horizontal-relative:page" wrapcoords="-36 0 -36 21551 21600 21551 21600 0 -36 0">
            <v:imagedata r:id="rId9" o:title=""/>
            <w10:wrap type="tight" anchorx="page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 xml:space="preserve">         </w:t>
      </w:r>
      <w:r w:rsidRPr="000214A9">
        <w:rPr>
          <w:u w:val="single"/>
        </w:rPr>
        <w:t>Первый день</w:t>
      </w:r>
      <w:r>
        <w:t xml:space="preserve"> наших соревнований, наша команда прибыла в село Бариновка, где мы разбили лагерь.</w:t>
      </w: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2" o:spid="_x0000_s1029" type="#_x0000_t75" style="position:absolute;left:0;text-align:left;margin-left:-1.5pt;margin-top:9.85pt;width:225.3pt;height:295.5pt;z-index:-251664384;visibility:visible;mso-position-horizontal-relative:margin" wrapcoords="-72 0 -72 21545 21600 21545 21600 0 -72 0">
            <v:imagedata r:id="rId10" o:title=""/>
            <w10:wrap type="tight" anchorx="margin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 xml:space="preserve">       </w:t>
      </w:r>
      <w:r w:rsidRPr="000214A9">
        <w:rPr>
          <w:u w:val="single"/>
        </w:rPr>
        <w:t>На следующий день</w:t>
      </w:r>
      <w:r>
        <w:t xml:space="preserve"> были проведены занятия по медицине, тактике ведения боя. Эти занятия нам помогали на протяжении нашего путешествия по реке Самарка  и на самих соревнованиях. </w:t>
      </w: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15.45pt;margin-top:69.05pt;width:188.25pt;height:250.95pt;z-index:-251663360;visibility:visible;mso-position-horizontal-relative:margin" wrapcoords="-86 0 -86 21536 21600 21536 21600 0 -86 0">
            <v:imagedata r:id="rId11" o:title=""/>
            <w10:wrap type="tight" anchorx="margin"/>
          </v:shape>
        </w:pict>
      </w:r>
      <w:r>
        <w:t xml:space="preserve">       Мы научились правильно держать оружие в боевых условиях, реагировать на атаку условного противника, вести бой максимально концентрировано и быстро. В медицине мы разобрались как  накладывать жгут, делать непрямой массаж сердца, различать виды кровотечений, бинтовать и много другое…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3" o:spid="_x0000_s1031" type="#_x0000_t75" style="position:absolute;left:0;text-align:left;margin-left:959.25pt;margin-top:54.95pt;width:305.75pt;height:229.3pt;z-index:-251662336;visibility:visible;mso-position-horizontal:right;mso-position-horizontal-relative:margin" wrapcoords="-53 0 -53 21529 21600 21529 21600 0 -53 0">
            <v:imagedata r:id="rId12" o:title=""/>
            <w10:wrap type="tight" anchorx="margin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4" o:spid="_x0000_s1032" type="#_x0000_t75" style="position:absolute;left:0;text-align:left;margin-left:-18.75pt;margin-top:-27.7pt;width:283pt;height:212.25pt;z-index:-251661312;visibility:visible;mso-position-horizontal-relative:margin" wrapcoords="-57 0 -57 21524 21600 21524 21600 0 -57 0">
            <v:imagedata r:id="rId13" o:title=""/>
            <w10:wrap type="tight" anchorx="margin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6" o:spid="_x0000_s1033" type="#_x0000_t75" style="position:absolute;left:0;text-align:left;margin-left:0;margin-top:10.5pt;width:163.65pt;height:218.15pt;z-index:-251660288;visibility:visible;mso-position-horizontal:center;mso-position-horizontal-relative:margin" wrapcoords="-99 0 -99 21526 21600 21526 21600 0 -99 0">
            <v:imagedata r:id="rId14" o:title=""/>
            <w10:wrap type="tight" anchorx="margin"/>
          </v:shape>
        </w:pic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 xml:space="preserve"> 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 xml:space="preserve">       Нашей следующей остановкой было село Крестьянский. Мы снова разбили лагерь и начали готовиться к следующему дню. </w:t>
      </w:r>
    </w:p>
    <w:p w:rsidR="00E07FF5" w:rsidRDefault="00E07FF5" w:rsidP="00713075">
      <w:pPr>
        <w:jc w:val="both"/>
      </w:pPr>
      <w:bookmarkStart w:id="0" w:name="_GoBack"/>
      <w:bookmarkEnd w:id="0"/>
      <w:r>
        <w:t xml:space="preserve">        </w:t>
      </w:r>
      <w:r w:rsidRPr="000214A9">
        <w:rPr>
          <w:u w:val="single"/>
        </w:rPr>
        <w:t>Третий день</w:t>
      </w:r>
      <w:r>
        <w:t xml:space="preserve"> для нас был кульминационным. Для нас провели последнее занятие по скалолазанию, которое очень  помогло на соревнованиях. Нас научили правильно определять координаты на картах местности, работать с картой.</w:t>
      </w: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7" o:spid="_x0000_s1034" type="#_x0000_t75" style="position:absolute;left:0;text-align:left;margin-left:16.25pt;margin-top:1.75pt;width:183.85pt;height:245.2pt;z-index:-251659264;visibility:visible;mso-position-horizontal-relative:margin" wrapcoords="-88 0 -88 21534 21600 21534 21600 0 -88 0">
            <v:imagedata r:id="rId15" o:title=""/>
            <w10:wrap type="tight" anchorx="margin"/>
          </v:shape>
        </w:pict>
      </w:r>
      <w:r>
        <w:rPr>
          <w:noProof/>
          <w:lang w:eastAsia="ru-RU"/>
        </w:rPr>
        <w:pict>
          <v:shape id="Рисунок 9" o:spid="_x0000_s1035" type="#_x0000_t75" style="position:absolute;left:0;text-align:left;margin-left:81pt;margin-top:377.8pt;width:201pt;height:267.95pt;z-index:-251657216;visibility:visible;mso-position-horizontal-relative:page" wrapcoords="-81 0 -81 21539 21600 21539 21600 0 -81 0">
            <v:imagedata r:id="rId16" o:title=""/>
            <w10:wrap type="tight" anchorx="page"/>
          </v:shape>
        </w:pict>
      </w:r>
      <w:r>
        <w:rPr>
          <w:noProof/>
          <w:lang w:eastAsia="ru-RU"/>
        </w:rPr>
        <w:pict>
          <v:shape id="Рисунок 8" o:spid="_x0000_s1036" type="#_x0000_t75" style="position:absolute;left:0;text-align:left;margin-left:179.65pt;margin-top:114.55pt;width:250.85pt;height:334.45pt;z-index:-251658240;visibility:visible" wrapcoords="-65 0 -65 21552 21600 21552 21600 0 -65 0">
            <v:imagedata r:id="rId17" o:title=""/>
            <w10:wrap type="tight"/>
          </v:shape>
        </w:pict>
      </w:r>
      <w:r>
        <w:t xml:space="preserve">        По завершению занятия команда приготовились к старту, снарядив  рюкзаки самым необходимым.</w:t>
      </w:r>
    </w:p>
    <w:p w:rsidR="00E07FF5" w:rsidRDefault="00E07FF5" w:rsidP="00713075">
      <w:pPr>
        <w:jc w:val="both"/>
      </w:pPr>
      <w:r>
        <w:t xml:space="preserve">       На этапе нам предстояло переправиться на катамаранах на противоположный берег реки, вместе со всем обмундированием забраться с помощью веревок на крутой склон и сразу спуститься. Каждый неправильный узел и нарушение техники безопасности карались штрафными минутами к нашему нормативу.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 xml:space="preserve"> Этот этап мы выиграли, что дало нам преимущество перед следующем этапом. Это был бой с применением оружия -лазертаг. Наша команда заняла оборонительную позицию и мы ожидали противника. </w:t>
      </w:r>
    </w:p>
    <w:p w:rsidR="00E07FF5" w:rsidRDefault="00E07FF5" w:rsidP="00713075">
      <w:pPr>
        <w:jc w:val="both"/>
      </w:pPr>
      <w:r>
        <w:rPr>
          <w:noProof/>
          <w:lang w:eastAsia="ru-RU"/>
        </w:rPr>
        <w:pict>
          <v:shape id="Рисунок 15" o:spid="_x0000_s1037" type="#_x0000_t75" style="position:absolute;left:0;text-align:left;margin-left:-32.25pt;margin-top:361.25pt;width:247.5pt;height:330pt;z-index:-251655168;visibility:visible;mso-position-horizontal-relative:margin" wrapcoords="-65 0 -65 21551 21600 21551 21600 0 -65 0">
            <v:imagedata r:id="rId18" o:title=""/>
            <w10:wrap type="tight" anchorx="margin"/>
          </v:shape>
        </w:pict>
      </w:r>
      <w:r>
        <w:rPr>
          <w:noProof/>
          <w:lang w:eastAsia="ru-RU"/>
        </w:rPr>
        <w:pict>
          <v:shape id="Рисунок 17" o:spid="_x0000_s1038" type="#_x0000_t75" style="position:absolute;left:0;text-align:left;margin-left:175.2pt;margin-top:241.55pt;width:244.5pt;height:325.95pt;z-index:-251654144;visibility:visible" wrapcoords="-66 0 -66 21550 21600 21550 21600 0 -66 0">
            <v:imagedata r:id="rId19" o:title=""/>
            <w10:wrap type="tight"/>
          </v:shape>
        </w:pict>
      </w:r>
      <w:r>
        <w:rPr>
          <w:noProof/>
          <w:lang w:eastAsia="ru-RU"/>
        </w:rPr>
        <w:pict>
          <v:shape id="Рисунок 16" o:spid="_x0000_s1039" type="#_x0000_t75" style="position:absolute;left:0;text-align:left;margin-left:260.25pt;margin-top:3.5pt;width:237.9pt;height:317.25pt;z-index:-251656192;visibility:visible;mso-position-horizontal-relative:margin" wrapcoords="-68 0 -68 21549 21600 21549 21600 0 -68 0">
            <v:imagedata r:id="rId20" o:title=""/>
            <w10:wrap type="tight" anchorx="margin"/>
          </v:shape>
        </w:pict>
      </w:r>
      <w:r>
        <w:t>Но, к сожалению мы проиграли… Надо отметить что судьи нечетко поставили задачу на бой. Сказалось что для нашей команды этот бой был первым как и  соревнования для этого состава команды. Нашим наказанием было штрафное время и без какой либо передышки нам предстоял рейд на 7 километров. Наша команда не отчаялась, и мы решили преодолеть этот этап как можно быстро. По пути нас ждали три этапа</w:t>
      </w:r>
      <w:r w:rsidRPr="00CC3DAE">
        <w:t xml:space="preserve">: </w:t>
      </w:r>
      <w:r>
        <w:t>медицина, топография и последним была проверка на слаженность нашей команды - нам предстояло как можно быстрее разбить условный лагерь (поставить палатки и приготовить спальное место). Как оказалось наши усилия были не зря и мы преодолели рейд быстрее всех команд!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>
        <w:t>Весь наш лагерь снова собрался и мы продолжили покорять наш непростой маршрут.</w:t>
      </w:r>
    </w:p>
    <w:p w:rsidR="00E07FF5" w:rsidRDefault="00E07FF5" w:rsidP="00713075">
      <w:pPr>
        <w:jc w:val="both"/>
      </w:pPr>
      <w:r>
        <w:t xml:space="preserve">Следующая наша остановка была у села Домашка. Это был наш последний причал. На вечерней поверке поверке нам объявили результаты и Оказалось, что наша команда заняла почетное </w:t>
      </w:r>
      <w:r w:rsidRPr="00283784">
        <w:rPr>
          <w:b/>
        </w:rPr>
        <w:t>3 место!</w:t>
      </w:r>
      <w:r>
        <w:t xml:space="preserve"> Всем лагерем мы вспоминали наше путешествие, обсуждали пройденные этапы, смеялись над ошибками… После руководство лагеря устроило приятный вечер с гитарой у костра.</w:t>
      </w: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</w:p>
    <w:p w:rsidR="00E07FF5" w:rsidRDefault="00E07FF5" w:rsidP="00713075">
      <w:pPr>
        <w:jc w:val="both"/>
      </w:pPr>
      <w:r w:rsidRPr="00F175F0">
        <w:t xml:space="preserve">        На следующее утро</w:t>
      </w:r>
      <w:r>
        <w:t xml:space="preserve"> (</w:t>
      </w:r>
      <w:r w:rsidRPr="00F175F0">
        <w:rPr>
          <w:u w:val="single"/>
        </w:rPr>
        <w:t>4 день соревнований</w:t>
      </w:r>
      <w:r>
        <w:t>) нас снова ждал путь по воде к селу Спиридоновка. Преодолев самый длинный участок нашего пути на одном дыхании, мы завершили наше путешествие по реке Самарка.</w:t>
      </w:r>
    </w:p>
    <w:p w:rsidR="00E07FF5" w:rsidRDefault="00E07FF5" w:rsidP="00713075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4" o:spid="_x0000_i1026" type="#_x0000_t75" style="width:4in;height:3in;visibility:visible">
            <v:imagedata r:id="rId21" o:title=""/>
          </v:shape>
        </w:pict>
      </w:r>
    </w:p>
    <w:p w:rsidR="00E07FF5" w:rsidRDefault="00E07FF5" w:rsidP="00713075">
      <w:pPr>
        <w:jc w:val="both"/>
        <w:rPr>
          <w:noProof/>
          <w:lang w:eastAsia="ru-RU"/>
        </w:rPr>
      </w:pPr>
    </w:p>
    <w:p w:rsidR="00E07FF5" w:rsidRDefault="00E07FF5" w:rsidP="00713075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336.75pt;height:224.25pt">
            <v:imagedata r:id="rId22" o:title=""/>
          </v:shape>
        </w:pict>
      </w:r>
    </w:p>
    <w:p w:rsidR="00E07FF5" w:rsidRDefault="00E07FF5" w:rsidP="004122CF">
      <w:pPr>
        <w:jc w:val="both"/>
        <w:rPr>
          <w:sz w:val="24"/>
          <w:szCs w:val="24"/>
        </w:rPr>
      </w:pPr>
      <w:r w:rsidRPr="008D3F13">
        <w:rPr>
          <w:sz w:val="24"/>
          <w:szCs w:val="24"/>
        </w:rPr>
        <w:t xml:space="preserve">                     Команда СВПО «Сокол СГАУ» заняла </w:t>
      </w:r>
      <w:r w:rsidRPr="008D3F13">
        <w:rPr>
          <w:b/>
          <w:sz w:val="24"/>
          <w:szCs w:val="24"/>
        </w:rPr>
        <w:t>3 - е место</w:t>
      </w:r>
      <w:r w:rsidRPr="008D3F13">
        <w:rPr>
          <w:sz w:val="24"/>
          <w:szCs w:val="24"/>
        </w:rPr>
        <w:t>.</w:t>
      </w:r>
    </w:p>
    <w:p w:rsidR="00E07FF5" w:rsidRDefault="00E07FF5" w:rsidP="000214A9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Поздравляем команду «Сокол СГАУ» с успешным проведением соревнований.</w:t>
      </w:r>
    </w:p>
    <w:p w:rsidR="00E07FF5" w:rsidRPr="00CC2175" w:rsidRDefault="00E07FF5" w:rsidP="000214A9">
      <w:pPr>
        <w:rPr>
          <w:shd w:val="clear" w:color="auto" w:fill="FFFFFF"/>
        </w:rPr>
      </w:pPr>
    </w:p>
    <w:p w:rsidR="00E07FF5" w:rsidRPr="00E36F4C" w:rsidRDefault="00E07FF5" w:rsidP="000214A9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</w:t>
      </w:r>
      <w:r w:rsidRPr="00E36F4C">
        <w:rPr>
          <w:shd w:val="clear" w:color="auto" w:fill="FFFFFF"/>
        </w:rPr>
        <w:t xml:space="preserve">Руководитель клуба военно - спортивных игр «Боевое братство» </w:t>
      </w:r>
    </w:p>
    <w:p w:rsidR="00E07FF5" w:rsidRDefault="00E07FF5" w:rsidP="000214A9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</w:t>
      </w:r>
      <w:r w:rsidRPr="00E36F4C">
        <w:rPr>
          <w:shd w:val="clear" w:color="auto" w:fill="FFFFFF"/>
        </w:rPr>
        <w:t>доцент военной кафедры полковник</w:t>
      </w:r>
      <w:r>
        <w:rPr>
          <w:shd w:val="clear" w:color="auto" w:fill="FFFFFF"/>
        </w:rPr>
        <w:t xml:space="preserve">                               </w:t>
      </w:r>
      <w:r w:rsidRPr="00E36F4C">
        <w:rPr>
          <w:shd w:val="clear" w:color="auto" w:fill="FFFFFF"/>
        </w:rPr>
        <w:t xml:space="preserve"> Лукин А.С. </w:t>
      </w:r>
    </w:p>
    <w:p w:rsidR="00E07FF5" w:rsidRDefault="00E07FF5" w:rsidP="000214A9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       20.08.2018г.</w:t>
      </w:r>
    </w:p>
    <w:p w:rsidR="00E07FF5" w:rsidRDefault="00E07FF5" w:rsidP="004122CF">
      <w:pPr>
        <w:jc w:val="both"/>
        <w:rPr>
          <w:sz w:val="24"/>
          <w:szCs w:val="24"/>
        </w:rPr>
      </w:pPr>
    </w:p>
    <w:p w:rsidR="00E07FF5" w:rsidRPr="00EE74BD" w:rsidRDefault="00E07FF5" w:rsidP="00713075">
      <w:pPr>
        <w:jc w:val="both"/>
      </w:pPr>
    </w:p>
    <w:sectPr w:rsidR="00E07FF5" w:rsidRPr="00EE74BD" w:rsidSect="00B3671F">
      <w:headerReference w:type="even" r:id="rId23"/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FF5" w:rsidRDefault="00E07FF5">
      <w:r>
        <w:separator/>
      </w:r>
    </w:p>
  </w:endnote>
  <w:endnote w:type="continuationSeparator" w:id="0">
    <w:p w:rsidR="00E07FF5" w:rsidRDefault="00E07F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FF5" w:rsidRDefault="00E07FF5">
      <w:r>
        <w:separator/>
      </w:r>
    </w:p>
  </w:footnote>
  <w:footnote w:type="continuationSeparator" w:id="0">
    <w:p w:rsidR="00E07FF5" w:rsidRDefault="00E07F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FF5" w:rsidRDefault="00E07FF5" w:rsidP="00DE503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07FF5" w:rsidRDefault="00E07F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FF5" w:rsidRDefault="00E07FF5" w:rsidP="00DE503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E07FF5" w:rsidRDefault="00E07FF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5AFA"/>
    <w:rsid w:val="000214A9"/>
    <w:rsid w:val="00087358"/>
    <w:rsid w:val="000A2640"/>
    <w:rsid w:val="000A3D35"/>
    <w:rsid w:val="000A6902"/>
    <w:rsid w:val="00122D86"/>
    <w:rsid w:val="001E5AFA"/>
    <w:rsid w:val="00283784"/>
    <w:rsid w:val="002E07F2"/>
    <w:rsid w:val="002F5121"/>
    <w:rsid w:val="003427E1"/>
    <w:rsid w:val="003838D9"/>
    <w:rsid w:val="003C5439"/>
    <w:rsid w:val="003F6F0E"/>
    <w:rsid w:val="004122CF"/>
    <w:rsid w:val="004A4ECD"/>
    <w:rsid w:val="00593F05"/>
    <w:rsid w:val="005A5AEB"/>
    <w:rsid w:val="006F646D"/>
    <w:rsid w:val="00713075"/>
    <w:rsid w:val="0072187B"/>
    <w:rsid w:val="00790654"/>
    <w:rsid w:val="008D3F13"/>
    <w:rsid w:val="00A37C40"/>
    <w:rsid w:val="00AB20F7"/>
    <w:rsid w:val="00B04777"/>
    <w:rsid w:val="00B3671F"/>
    <w:rsid w:val="00B637B1"/>
    <w:rsid w:val="00B744ED"/>
    <w:rsid w:val="00B76520"/>
    <w:rsid w:val="00BB12BA"/>
    <w:rsid w:val="00C11701"/>
    <w:rsid w:val="00C92C2D"/>
    <w:rsid w:val="00CC2175"/>
    <w:rsid w:val="00CC3DAE"/>
    <w:rsid w:val="00CD6A7A"/>
    <w:rsid w:val="00D00857"/>
    <w:rsid w:val="00D042F1"/>
    <w:rsid w:val="00D05C4B"/>
    <w:rsid w:val="00D703C4"/>
    <w:rsid w:val="00DD4484"/>
    <w:rsid w:val="00DE20E6"/>
    <w:rsid w:val="00DE5034"/>
    <w:rsid w:val="00E07FF5"/>
    <w:rsid w:val="00E36F4C"/>
    <w:rsid w:val="00EB091C"/>
    <w:rsid w:val="00EB205F"/>
    <w:rsid w:val="00EE74BD"/>
    <w:rsid w:val="00F175F0"/>
    <w:rsid w:val="00F37036"/>
    <w:rsid w:val="00F73E95"/>
    <w:rsid w:val="00FF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71F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214A9"/>
    <w:pPr>
      <w:keepNext/>
      <w:spacing w:before="240" w:after="60" w:line="240" w:lineRule="auto"/>
      <w:jc w:val="both"/>
      <w:outlineLvl w:val="1"/>
    </w:pPr>
    <w:rPr>
      <w:rFonts w:ascii="Arial" w:hAnsi="Arial"/>
      <w:b/>
      <w:i/>
      <w:color w:val="000000"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F5121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7130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04777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713075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0214A9"/>
    <w:pPr>
      <w:spacing w:before="120" w:after="120" w:line="240" w:lineRule="auto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F5121"/>
    <w:rPr>
      <w:rFonts w:cs="Times New Roman"/>
      <w:lang w:eastAsia="en-US"/>
    </w:rPr>
  </w:style>
  <w:style w:type="character" w:customStyle="1" w:styleId="Heading2Char1">
    <w:name w:val="Heading 2 Char1"/>
    <w:link w:val="Heading2"/>
    <w:uiPriority w:val="99"/>
    <w:locked/>
    <w:rsid w:val="000214A9"/>
    <w:rPr>
      <w:rFonts w:ascii="Arial" w:hAnsi="Arial"/>
      <w:b/>
      <w:i/>
      <w:color w:val="000000"/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337</TotalTime>
  <Pages>8</Pages>
  <Words>1191</Words>
  <Characters>6792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Стасик</dc:creator>
  <cp:keywords/>
  <dc:description/>
  <cp:lastModifiedBy>Учебный процесс</cp:lastModifiedBy>
  <cp:revision>9</cp:revision>
  <cp:lastPrinted>2018-09-15T14:09:00Z</cp:lastPrinted>
  <dcterms:created xsi:type="dcterms:W3CDTF">2018-08-18T05:42:00Z</dcterms:created>
  <dcterms:modified xsi:type="dcterms:W3CDTF">2018-09-15T14:24:00Z</dcterms:modified>
</cp:coreProperties>
</file>